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7EB" w:rsidRPr="005D1F45" w:rsidRDefault="00CD07EB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D1F45">
        <w:rPr>
          <w:rFonts w:ascii="Times New Roman" w:hAnsi="Times New Roman" w:cs="Times New Roman"/>
        </w:rPr>
        <w:t>Włocławek, dnia…………………………….</w:t>
      </w:r>
    </w:p>
    <w:p w:rsidR="00CD07EB" w:rsidRPr="005D1F45" w:rsidRDefault="00CD07EB">
      <w:pPr>
        <w:rPr>
          <w:rFonts w:ascii="Times New Roman" w:hAnsi="Times New Roman" w:cs="Times New Roman"/>
        </w:rPr>
      </w:pPr>
      <w:r w:rsidRPr="005D1F45">
        <w:rPr>
          <w:rFonts w:ascii="Times New Roman" w:hAnsi="Times New Roman" w:cs="Times New Roman"/>
        </w:rPr>
        <w:t>……………………………………………………</w:t>
      </w:r>
    </w:p>
    <w:p w:rsidR="00CD07EB" w:rsidRPr="005D1F45" w:rsidRDefault="00CD07EB">
      <w:pPr>
        <w:rPr>
          <w:rFonts w:ascii="Times New Roman" w:hAnsi="Times New Roman" w:cs="Times New Roman"/>
        </w:rPr>
      </w:pPr>
      <w:r w:rsidRPr="005D1F45">
        <w:rPr>
          <w:rFonts w:ascii="Times New Roman" w:hAnsi="Times New Roman" w:cs="Times New Roman"/>
        </w:rPr>
        <w:t>……………………………………………………</w:t>
      </w:r>
    </w:p>
    <w:p w:rsidR="00CD07EB" w:rsidRPr="005D1F45" w:rsidRDefault="00CD07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Wnioskodawca </w:t>
      </w:r>
      <w:r w:rsidRPr="005D1F45">
        <w:rPr>
          <w:rFonts w:ascii="Times New Roman" w:hAnsi="Times New Roman" w:cs="Times New Roman"/>
        </w:rPr>
        <w:t xml:space="preserve"> </w:t>
      </w:r>
    </w:p>
    <w:p w:rsidR="00CD07EB" w:rsidRPr="005D1F45" w:rsidRDefault="00CD07EB">
      <w:pPr>
        <w:rPr>
          <w:rFonts w:ascii="Times New Roman" w:hAnsi="Times New Roman" w:cs="Times New Roman"/>
        </w:rPr>
      </w:pPr>
      <w:r w:rsidRPr="005D1F45">
        <w:rPr>
          <w:rFonts w:ascii="Times New Roman" w:hAnsi="Times New Roman" w:cs="Times New Roman"/>
        </w:rPr>
        <w:t>NIP……………………………………………...</w:t>
      </w:r>
    </w:p>
    <w:p w:rsidR="00CD07EB" w:rsidRDefault="00CD07EB">
      <w:pPr>
        <w:rPr>
          <w:rFonts w:ascii="Times New Roman" w:hAnsi="Times New Roman" w:cs="Times New Roman"/>
        </w:rPr>
      </w:pPr>
      <w:r w:rsidRPr="005D1F45">
        <w:rPr>
          <w:rFonts w:ascii="Times New Roman" w:hAnsi="Times New Roman" w:cs="Times New Roman"/>
        </w:rPr>
        <w:tab/>
      </w:r>
      <w:r w:rsidRPr="005D1F45">
        <w:rPr>
          <w:rFonts w:ascii="Times New Roman" w:hAnsi="Times New Roman" w:cs="Times New Roman"/>
        </w:rPr>
        <w:tab/>
      </w:r>
    </w:p>
    <w:p w:rsidR="00CD07EB" w:rsidRPr="005D1F45" w:rsidRDefault="00CD07E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D1F45">
        <w:rPr>
          <w:rFonts w:ascii="Times New Roman" w:hAnsi="Times New Roman" w:cs="Times New Roman"/>
          <w:b/>
          <w:bCs/>
        </w:rPr>
        <w:t>Urząd Gminy Włocławek</w:t>
      </w:r>
    </w:p>
    <w:p w:rsidR="00CD07EB" w:rsidRPr="005D1F45" w:rsidRDefault="00CD07EB" w:rsidP="005D1F45">
      <w:pPr>
        <w:ind w:left="4248" w:firstLine="708"/>
        <w:rPr>
          <w:rFonts w:ascii="Times New Roman" w:hAnsi="Times New Roman" w:cs="Times New Roman"/>
          <w:b/>
          <w:bCs/>
        </w:rPr>
      </w:pPr>
      <w:r w:rsidRPr="005D1F45">
        <w:rPr>
          <w:rFonts w:ascii="Times New Roman" w:hAnsi="Times New Roman" w:cs="Times New Roman"/>
          <w:b/>
          <w:bCs/>
        </w:rPr>
        <w:t>Ul. Królewiecka7</w:t>
      </w:r>
    </w:p>
    <w:p w:rsidR="00CD07EB" w:rsidRPr="005D1F45" w:rsidRDefault="00CD07EB" w:rsidP="005D1F45">
      <w:pPr>
        <w:ind w:left="4248" w:firstLine="708"/>
        <w:rPr>
          <w:rFonts w:ascii="Times New Roman" w:hAnsi="Times New Roman" w:cs="Times New Roman"/>
          <w:b/>
          <w:bCs/>
        </w:rPr>
      </w:pPr>
      <w:r w:rsidRPr="005D1F45">
        <w:rPr>
          <w:rFonts w:ascii="Times New Roman" w:hAnsi="Times New Roman" w:cs="Times New Roman"/>
          <w:b/>
          <w:bCs/>
        </w:rPr>
        <w:t>87-800 Włocławek</w:t>
      </w:r>
    </w:p>
    <w:p w:rsidR="00CD07EB" w:rsidRPr="005D1F45" w:rsidRDefault="00CD07EB">
      <w:pPr>
        <w:rPr>
          <w:rFonts w:ascii="Times New Roman" w:hAnsi="Times New Roman" w:cs="Times New Roman"/>
        </w:rPr>
      </w:pPr>
    </w:p>
    <w:p w:rsidR="00CD07EB" w:rsidRPr="005D1F45" w:rsidRDefault="00CD07E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D1F45">
        <w:rPr>
          <w:rFonts w:ascii="Times New Roman" w:hAnsi="Times New Roman" w:cs="Times New Roman"/>
        </w:rPr>
        <w:tab/>
      </w:r>
      <w:r w:rsidRPr="005D1F45">
        <w:rPr>
          <w:rFonts w:ascii="Times New Roman" w:hAnsi="Times New Roman" w:cs="Times New Roman"/>
        </w:rPr>
        <w:tab/>
      </w:r>
      <w:r w:rsidRPr="005D1F4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D1F4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D1F4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D1F45">
        <w:rPr>
          <w:rFonts w:ascii="Times New Roman" w:hAnsi="Times New Roman" w:cs="Times New Roman"/>
          <w:b/>
          <w:bCs/>
          <w:sz w:val="28"/>
          <w:szCs w:val="28"/>
        </w:rPr>
        <w:tab/>
        <w:t>WNIOSEK</w:t>
      </w:r>
    </w:p>
    <w:p w:rsidR="00CD07EB" w:rsidRDefault="00CD07EB" w:rsidP="005D1F45">
      <w:pPr>
        <w:ind w:left="360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1F45">
        <w:rPr>
          <w:rFonts w:ascii="Times New Roman" w:hAnsi="Times New Roman" w:cs="Times New Roman"/>
          <w:b/>
          <w:bCs/>
          <w:sz w:val="28"/>
          <w:szCs w:val="28"/>
        </w:rPr>
        <w:t xml:space="preserve">O wydanie decyzji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– zezwolenia </w:t>
      </w:r>
      <w:r w:rsidRPr="005D1F45">
        <w:rPr>
          <w:rFonts w:ascii="Times New Roman" w:hAnsi="Times New Roman" w:cs="Times New Roman"/>
          <w:b/>
          <w:bCs/>
          <w:sz w:val="28"/>
          <w:szCs w:val="28"/>
        </w:rPr>
        <w:t>na umieszczenie w pasie drogowym urządzeń nie związanych z potrzebami zarządzania lub potrzebami ruchu drogowego</w:t>
      </w:r>
    </w:p>
    <w:p w:rsidR="00CD07EB" w:rsidRPr="005D1F45" w:rsidRDefault="00CD07EB" w:rsidP="005D1F45">
      <w:pPr>
        <w:ind w:left="360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07EB" w:rsidRPr="005D1F45" w:rsidRDefault="00CD07EB" w:rsidP="00C774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>Miejsce wbudowania</w:t>
      </w:r>
    </w:p>
    <w:p w:rsidR="00CD07EB" w:rsidRPr="005D1F45" w:rsidRDefault="00CD07EB" w:rsidP="00A1049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 xml:space="preserve">miejscowość……………………………………………………………….., </w:t>
      </w:r>
    </w:p>
    <w:p w:rsidR="00CD07EB" w:rsidRPr="005D1F45" w:rsidRDefault="00CD07EB" w:rsidP="00A1049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>nr działki pasa drogowego …………………………………………….</w:t>
      </w:r>
    </w:p>
    <w:p w:rsidR="00CD07EB" w:rsidRPr="005D1F45" w:rsidRDefault="00CD07EB" w:rsidP="00A1049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 xml:space="preserve">miejsce umieszczenia urządzenia oraz  powierzchnia pasa drogowego zajętego przez rzut  poziomy urządzenia </w:t>
      </w:r>
    </w:p>
    <w:p w:rsidR="00CD07EB" w:rsidRPr="005D1F45" w:rsidRDefault="00CD07EB" w:rsidP="00A1049D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>- jezdnia……………………………………….m2</w:t>
      </w:r>
    </w:p>
    <w:p w:rsidR="00CD07EB" w:rsidRPr="005D1F45" w:rsidRDefault="00CD07EB" w:rsidP="00A1049D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>- poza jezdnią……………………………….m2</w:t>
      </w:r>
    </w:p>
    <w:p w:rsidR="00CD07EB" w:rsidRPr="005D1F45" w:rsidRDefault="00CD07EB" w:rsidP="00A1049D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>- obiekt mostowy…………………………..m2</w:t>
      </w:r>
    </w:p>
    <w:p w:rsidR="00CD07EB" w:rsidRPr="005D1F45" w:rsidRDefault="00CD07EB" w:rsidP="00C774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>Rodzaj urządzenia * :</w:t>
      </w:r>
    </w:p>
    <w:p w:rsidR="00CD07EB" w:rsidRPr="005D1F45" w:rsidRDefault="00CD07EB" w:rsidP="00A1049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 xml:space="preserve">linie energetyczne </w:t>
      </w:r>
    </w:p>
    <w:p w:rsidR="00CD07EB" w:rsidRPr="005D1F45" w:rsidRDefault="00CD07EB" w:rsidP="00A1049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>linie telekomunikacyjne</w:t>
      </w:r>
    </w:p>
    <w:p w:rsidR="00CD07EB" w:rsidRPr="005D1F45" w:rsidRDefault="00CD07EB" w:rsidP="00A1049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>rurociągi</w:t>
      </w:r>
    </w:p>
    <w:p w:rsidR="00CD07EB" w:rsidRPr="005D1F45" w:rsidRDefault="00CD07EB" w:rsidP="00A1049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>sieci wodociągowe lub kanalizacyjne</w:t>
      </w:r>
    </w:p>
    <w:p w:rsidR="00CD07EB" w:rsidRPr="005D1F45" w:rsidRDefault="00CD07EB" w:rsidP="00A1049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 xml:space="preserve">przyłącza wodociągowe lub kanalizacyjne </w:t>
      </w:r>
    </w:p>
    <w:p w:rsidR="00CD07EB" w:rsidRPr="006E69D6" w:rsidRDefault="00CD07EB" w:rsidP="005D1F45">
      <w:pPr>
        <w:pStyle w:val="BodyText2"/>
        <w:numPr>
          <w:ilvl w:val="0"/>
          <w:numId w:val="1"/>
        </w:numPr>
        <w:spacing w:line="360" w:lineRule="auto"/>
      </w:pPr>
      <w:r w:rsidRPr="005D1F45">
        <w:t xml:space="preserve">Termin wbudowania urządzenia </w:t>
      </w:r>
      <w:r w:rsidRPr="005D1F45">
        <w:rPr>
          <w:sz w:val="22"/>
          <w:szCs w:val="22"/>
        </w:rPr>
        <w:t xml:space="preserve">od dnia ................................. </w:t>
      </w:r>
    </w:p>
    <w:p w:rsidR="00CD07EB" w:rsidRDefault="00CD07EB" w:rsidP="006E69D6">
      <w:pPr>
        <w:pStyle w:val="BodyText2"/>
        <w:numPr>
          <w:ilvl w:val="0"/>
          <w:numId w:val="1"/>
        </w:numPr>
        <w:spacing w:line="360" w:lineRule="auto"/>
      </w:pPr>
      <w:r>
        <w:t>Umieszczenie obiektów niezwiązanych z funkcjonowaniem drogi:</w:t>
      </w:r>
    </w:p>
    <w:p w:rsidR="00CD07EB" w:rsidRDefault="00CD07EB" w:rsidP="006E69D6">
      <w:pPr>
        <w:pStyle w:val="BodyText2"/>
        <w:spacing w:line="360" w:lineRule="auto"/>
        <w:ind w:left="708"/>
        <w:rPr>
          <w:b/>
          <w:bCs/>
        </w:rPr>
      </w:pPr>
      <w:r>
        <w:rPr>
          <w:b/>
          <w:bCs/>
        </w:rPr>
        <w:t xml:space="preserve">- rodzaj umieszczanego obiektu: </w:t>
      </w:r>
    </w:p>
    <w:p w:rsidR="00CD07EB" w:rsidRDefault="00CD07EB" w:rsidP="006E69D6">
      <w:pPr>
        <w:pStyle w:val="BodyText2"/>
        <w:numPr>
          <w:ilvl w:val="1"/>
          <w:numId w:val="1"/>
        </w:numPr>
        <w:spacing w:line="360" w:lineRule="auto"/>
      </w:pPr>
      <w:r>
        <w:rPr>
          <w:sz w:val="22"/>
          <w:szCs w:val="22"/>
        </w:rPr>
        <w:t>obiekt handlowy lub usługowy / inny obiekt / reklama /*</w:t>
      </w:r>
    </w:p>
    <w:p w:rsidR="00CD07EB" w:rsidRDefault="00CD07EB" w:rsidP="006E69D6">
      <w:pPr>
        <w:pStyle w:val="BodyText2"/>
        <w:numPr>
          <w:ilvl w:val="1"/>
          <w:numId w:val="1"/>
        </w:numPr>
        <w:spacing w:line="360" w:lineRule="auto"/>
      </w:pPr>
      <w:r>
        <w:rPr>
          <w:sz w:val="22"/>
          <w:szCs w:val="22"/>
        </w:rPr>
        <w:t>opis obiektu: ....................................................................................................................</w:t>
      </w:r>
    </w:p>
    <w:p w:rsidR="00CD07EB" w:rsidRDefault="00CD07EB" w:rsidP="006E69D6">
      <w:pPr>
        <w:pStyle w:val="BodyText2"/>
        <w:spacing w:line="360" w:lineRule="auto"/>
        <w:ind w:left="708"/>
        <w:rPr>
          <w:vertAlign w:val="superscript"/>
        </w:rPr>
      </w:pPr>
      <w:r>
        <w:rPr>
          <w:b/>
          <w:bCs/>
        </w:rPr>
        <w:t xml:space="preserve">- powierzchnia umieszczanego obiektu: </w:t>
      </w:r>
      <w:r>
        <w:t>......................... m</w:t>
      </w:r>
      <w:r>
        <w:rPr>
          <w:vertAlign w:val="superscript"/>
        </w:rPr>
        <w:t>2</w:t>
      </w:r>
    </w:p>
    <w:p w:rsidR="00CD07EB" w:rsidRDefault="00CD07EB" w:rsidP="006E69D6">
      <w:pPr>
        <w:pStyle w:val="BodyText2"/>
        <w:spacing w:line="360" w:lineRule="auto"/>
        <w:ind w:firstLine="708"/>
        <w:rPr>
          <w:b/>
          <w:bCs/>
        </w:rPr>
      </w:pPr>
      <w:r>
        <w:rPr>
          <w:b/>
          <w:bCs/>
        </w:rPr>
        <w:t>- wnioskowany termin umieszczenia obiektu:</w:t>
      </w:r>
    </w:p>
    <w:p w:rsidR="00CD07EB" w:rsidRPr="005D1F45" w:rsidRDefault="00CD07EB" w:rsidP="006E69D6">
      <w:pPr>
        <w:pStyle w:val="BodyText2"/>
        <w:spacing w:line="360" w:lineRule="auto"/>
        <w:ind w:firstLine="708"/>
      </w:pPr>
      <w:r>
        <w:rPr>
          <w:sz w:val="22"/>
          <w:szCs w:val="22"/>
        </w:rPr>
        <w:t>od dnia ..................... …………………………………..</w:t>
      </w:r>
    </w:p>
    <w:p w:rsidR="00CD07EB" w:rsidRDefault="00CD07EB" w:rsidP="005D1F45">
      <w:pPr>
        <w:pStyle w:val="BodyText2"/>
        <w:spacing w:line="360" w:lineRule="auto"/>
        <w:ind w:left="720"/>
        <w:rPr>
          <w:sz w:val="22"/>
          <w:szCs w:val="22"/>
        </w:rPr>
      </w:pPr>
    </w:p>
    <w:p w:rsidR="00CD07EB" w:rsidRPr="005D1F45" w:rsidRDefault="00CD07EB" w:rsidP="005D1F45">
      <w:pPr>
        <w:pStyle w:val="BodyText2"/>
        <w:spacing w:line="360" w:lineRule="auto"/>
        <w:ind w:left="720"/>
      </w:pPr>
      <w:r w:rsidRPr="005D1F45">
        <w:t>* właściwe podkreślić</w:t>
      </w:r>
    </w:p>
    <w:p w:rsidR="00CD07EB" w:rsidRPr="005D1F45" w:rsidRDefault="00CD07EB" w:rsidP="005D1F4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CD07EB" w:rsidRDefault="00CD07EB" w:rsidP="005D1F4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5D1F45">
        <w:rPr>
          <w:rFonts w:ascii="Times New Roman" w:hAnsi="Times New Roman" w:cs="Times New Roman"/>
          <w:sz w:val="24"/>
          <w:szCs w:val="24"/>
        </w:rPr>
        <w:t>Załączniki:</w:t>
      </w:r>
    </w:p>
    <w:p w:rsidR="00CD07EB" w:rsidRDefault="00CD07EB" w:rsidP="005D1F45">
      <w:pPr>
        <w:pStyle w:val="BodyText2"/>
        <w:numPr>
          <w:ilvl w:val="0"/>
          <w:numId w:val="6"/>
        </w:numPr>
        <w:tabs>
          <w:tab w:val="clear" w:pos="720"/>
          <w:tab w:val="num" w:pos="1260"/>
        </w:tabs>
        <w:spacing w:line="360" w:lineRule="auto"/>
        <w:ind w:left="1260"/>
        <w:rPr>
          <w:sz w:val="22"/>
          <w:szCs w:val="22"/>
        </w:rPr>
      </w:pPr>
      <w:r>
        <w:rPr>
          <w:sz w:val="22"/>
          <w:szCs w:val="22"/>
        </w:rPr>
        <w:t>Uzgodnienia dokumentacji – do wglądu</w:t>
      </w:r>
    </w:p>
    <w:p w:rsidR="00CD07EB" w:rsidRPr="00E64ED7" w:rsidRDefault="00CD07EB" w:rsidP="005D1F45">
      <w:pPr>
        <w:pStyle w:val="BodyText2"/>
        <w:numPr>
          <w:ilvl w:val="0"/>
          <w:numId w:val="6"/>
        </w:numPr>
        <w:tabs>
          <w:tab w:val="clear" w:pos="720"/>
          <w:tab w:val="num" w:pos="1260"/>
        </w:tabs>
        <w:spacing w:line="360" w:lineRule="auto"/>
        <w:ind w:left="1260"/>
      </w:pPr>
      <w:r>
        <w:rPr>
          <w:sz w:val="22"/>
          <w:szCs w:val="22"/>
        </w:rPr>
        <w:t>Pozwolenie na budowę lub kopię zgłoszenia robót do organu budowlanego – do wglądu</w:t>
      </w:r>
    </w:p>
    <w:p w:rsidR="00CD07EB" w:rsidRPr="006E69D6" w:rsidRDefault="00CD07EB" w:rsidP="006E69D6">
      <w:pPr>
        <w:pStyle w:val="BodyText2"/>
        <w:numPr>
          <w:ilvl w:val="0"/>
          <w:numId w:val="6"/>
        </w:numPr>
        <w:tabs>
          <w:tab w:val="clear" w:pos="720"/>
          <w:tab w:val="num" w:pos="1260"/>
        </w:tabs>
        <w:spacing w:line="360" w:lineRule="auto"/>
        <w:ind w:left="1260"/>
      </w:pPr>
      <w:r>
        <w:rPr>
          <w:sz w:val="22"/>
          <w:szCs w:val="22"/>
        </w:rPr>
        <w:t xml:space="preserve">Inwentaryzacja wbudowanego urządzenia </w:t>
      </w:r>
    </w:p>
    <w:p w:rsidR="00CD07EB" w:rsidRPr="006E69D6" w:rsidRDefault="00CD07EB" w:rsidP="006E69D6">
      <w:pPr>
        <w:pStyle w:val="BodyText2"/>
        <w:numPr>
          <w:ilvl w:val="0"/>
          <w:numId w:val="6"/>
        </w:numPr>
        <w:tabs>
          <w:tab w:val="clear" w:pos="720"/>
          <w:tab w:val="num" w:pos="1260"/>
        </w:tabs>
        <w:spacing w:line="360" w:lineRule="auto"/>
        <w:ind w:left="1260"/>
      </w:pPr>
      <w:r w:rsidRPr="006E69D6">
        <w:t>Szkic wytyczenia obiektu,</w:t>
      </w:r>
    </w:p>
    <w:p w:rsidR="00CD07EB" w:rsidRDefault="00CD07EB" w:rsidP="006E69D6">
      <w:pPr>
        <w:pStyle w:val="BodyText2"/>
        <w:spacing w:line="360" w:lineRule="auto"/>
        <w:ind w:left="1260"/>
      </w:pPr>
    </w:p>
    <w:p w:rsidR="00CD07EB" w:rsidRPr="005D1F45" w:rsidRDefault="00CD07EB" w:rsidP="005D1F4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CD07EB" w:rsidRDefault="00CD07EB" w:rsidP="00E64ED7">
      <w:pPr>
        <w:pStyle w:val="ListParagraph"/>
        <w:ind w:left="3240"/>
        <w:rPr>
          <w:rFonts w:ascii="Times New Roman" w:hAnsi="Times New Roman" w:cs="Times New Roman"/>
          <w:sz w:val="24"/>
          <w:szCs w:val="24"/>
        </w:rPr>
      </w:pPr>
    </w:p>
    <w:p w:rsidR="00CD07EB" w:rsidRDefault="00CD07EB" w:rsidP="00E64ED7">
      <w:pPr>
        <w:pStyle w:val="ListParagraph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CD07EB" w:rsidRPr="005D1F45" w:rsidRDefault="00CD07EB" w:rsidP="00E64ED7">
      <w:pPr>
        <w:pStyle w:val="ListParagraph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Wnioskodawcy</w:t>
      </w:r>
    </w:p>
    <w:sectPr w:rsidR="00CD07EB" w:rsidRPr="005D1F45" w:rsidSect="00DF1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7EB" w:rsidRDefault="00CD07EB" w:rsidP="00C77480">
      <w:pPr>
        <w:spacing w:after="0" w:line="240" w:lineRule="auto"/>
      </w:pPr>
      <w:r>
        <w:separator/>
      </w:r>
    </w:p>
  </w:endnote>
  <w:endnote w:type="continuationSeparator" w:id="1">
    <w:p w:rsidR="00CD07EB" w:rsidRDefault="00CD07EB" w:rsidP="00C77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7EB" w:rsidRDefault="00CD07EB" w:rsidP="00C77480">
      <w:pPr>
        <w:spacing w:after="0" w:line="240" w:lineRule="auto"/>
      </w:pPr>
      <w:r>
        <w:separator/>
      </w:r>
    </w:p>
  </w:footnote>
  <w:footnote w:type="continuationSeparator" w:id="1">
    <w:p w:rsidR="00CD07EB" w:rsidRDefault="00CD07EB" w:rsidP="00C774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620A9"/>
    <w:multiLevelType w:val="hybridMultilevel"/>
    <w:tmpl w:val="EA183BC6"/>
    <w:lvl w:ilvl="0" w:tplc="C2FA8D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3542AA"/>
    <w:multiLevelType w:val="hybridMultilevel"/>
    <w:tmpl w:val="BC580F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443EA"/>
    <w:multiLevelType w:val="hybridMultilevel"/>
    <w:tmpl w:val="B9382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D00E0D"/>
    <w:multiLevelType w:val="hybridMultilevel"/>
    <w:tmpl w:val="A9B4EDC2"/>
    <w:lvl w:ilvl="0" w:tplc="B60EB8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6456384"/>
    <w:multiLevelType w:val="hybridMultilevel"/>
    <w:tmpl w:val="5868EC6C"/>
    <w:lvl w:ilvl="0" w:tplc="F42266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24F367F"/>
    <w:multiLevelType w:val="hybridMultilevel"/>
    <w:tmpl w:val="CDB649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EA7170"/>
    <w:multiLevelType w:val="hybridMultilevel"/>
    <w:tmpl w:val="1BFABA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106B24">
      <w:start w:val="6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4"/>
        <w:szCs w:val="24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480"/>
    <w:rsid w:val="003D74A4"/>
    <w:rsid w:val="005A4FBA"/>
    <w:rsid w:val="005D1F45"/>
    <w:rsid w:val="006E69D6"/>
    <w:rsid w:val="00964F78"/>
    <w:rsid w:val="00A1049D"/>
    <w:rsid w:val="00AC014C"/>
    <w:rsid w:val="00B92D2B"/>
    <w:rsid w:val="00BC50D7"/>
    <w:rsid w:val="00BD0FBC"/>
    <w:rsid w:val="00C17D3A"/>
    <w:rsid w:val="00C77480"/>
    <w:rsid w:val="00CD07EB"/>
    <w:rsid w:val="00D85839"/>
    <w:rsid w:val="00DF1B91"/>
    <w:rsid w:val="00E64ED7"/>
    <w:rsid w:val="00E75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B9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77480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C77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77480"/>
  </w:style>
  <w:style w:type="paragraph" w:styleId="Footer">
    <w:name w:val="footer"/>
    <w:basedOn w:val="Normal"/>
    <w:link w:val="FooterChar"/>
    <w:uiPriority w:val="99"/>
    <w:semiHidden/>
    <w:rsid w:val="00C77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77480"/>
  </w:style>
  <w:style w:type="paragraph" w:styleId="BodyText2">
    <w:name w:val="Body Text 2"/>
    <w:basedOn w:val="Normal"/>
    <w:link w:val="BodyText2Char"/>
    <w:uiPriority w:val="99"/>
    <w:semiHidden/>
    <w:rsid w:val="005D1F4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D1F4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223</Words>
  <Characters>1341</Characters>
  <Application>Microsoft Office Outlook</Application>
  <DocSecurity>0</DocSecurity>
  <Lines>0</Lines>
  <Paragraphs>0</Paragraphs>
  <ScaleCrop>false</ScaleCrop>
  <Company>UG Włocławek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……………………………………………………</dc:title>
  <dc:subject/>
  <dc:creator>Maciej Stawski</dc:creator>
  <cp:keywords/>
  <dc:description/>
  <cp:lastModifiedBy>Magdalena Korpolak-Komorowska</cp:lastModifiedBy>
  <cp:revision>2</cp:revision>
  <cp:lastPrinted>2012-05-30T07:22:00Z</cp:lastPrinted>
  <dcterms:created xsi:type="dcterms:W3CDTF">2012-05-30T07:22:00Z</dcterms:created>
  <dcterms:modified xsi:type="dcterms:W3CDTF">2012-05-30T07:22:00Z</dcterms:modified>
</cp:coreProperties>
</file>