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78E" w:rsidRDefault="008F478E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06E2E">
        <w:rPr>
          <w:rFonts w:ascii="Times New Roman" w:hAnsi="Times New Roman" w:cs="Times New Roman"/>
        </w:rPr>
        <w:t>Włocławek, dnia……………………………</w:t>
      </w:r>
    </w:p>
    <w:p w:rsidR="008F478E" w:rsidRPr="00F06E2E" w:rsidRDefault="008F478E">
      <w:pPr>
        <w:rPr>
          <w:rFonts w:ascii="Times New Roman" w:hAnsi="Times New Roman" w:cs="Times New Roman"/>
        </w:rPr>
      </w:pPr>
    </w:p>
    <w:p w:rsidR="008F478E" w:rsidRPr="00F06E2E" w:rsidRDefault="008F478E">
      <w:p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………………………………………………………………</w:t>
      </w:r>
    </w:p>
    <w:p w:rsidR="008F478E" w:rsidRPr="00F06E2E" w:rsidRDefault="008F478E">
      <w:p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……………………………………………………………..</w:t>
      </w:r>
    </w:p>
    <w:p w:rsidR="008F478E" w:rsidRDefault="008F47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Wnioskodawca</w:t>
      </w:r>
    </w:p>
    <w:p w:rsidR="008F478E" w:rsidRPr="00F06E2E" w:rsidRDefault="008F478E">
      <w:p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NIP……………………………………………………….</w:t>
      </w:r>
    </w:p>
    <w:p w:rsidR="008F478E" w:rsidRPr="00F06E2E" w:rsidRDefault="008F478E">
      <w:p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  <w:t>Urząd Gminy we Włocławku</w:t>
      </w:r>
    </w:p>
    <w:p w:rsidR="008F478E" w:rsidRPr="00F06E2E" w:rsidRDefault="008F478E">
      <w:p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  <w:t>Ul. Królewiecka 7</w:t>
      </w:r>
    </w:p>
    <w:p w:rsidR="008F478E" w:rsidRPr="00F06E2E" w:rsidRDefault="008F478E">
      <w:p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</w:r>
      <w:r w:rsidRPr="00F06E2E">
        <w:rPr>
          <w:rFonts w:ascii="Times New Roman" w:hAnsi="Times New Roman" w:cs="Times New Roman"/>
        </w:rPr>
        <w:tab/>
        <w:t>87 – 800 Włocławek</w:t>
      </w:r>
    </w:p>
    <w:p w:rsidR="008F478E" w:rsidRPr="00F06E2E" w:rsidRDefault="008F478E">
      <w:pPr>
        <w:rPr>
          <w:rFonts w:ascii="Times New Roman" w:hAnsi="Times New Roman" w:cs="Times New Roman"/>
        </w:rPr>
      </w:pPr>
    </w:p>
    <w:p w:rsidR="008F478E" w:rsidRPr="00F06E2E" w:rsidRDefault="008F478E" w:rsidP="00F06E2E">
      <w:pPr>
        <w:pStyle w:val="Heading1"/>
        <w:spacing w:line="360" w:lineRule="auto"/>
      </w:pPr>
      <w:r w:rsidRPr="00F06E2E">
        <w:tab/>
      </w:r>
      <w:r w:rsidRPr="00F06E2E">
        <w:tab/>
        <w:t xml:space="preserve">WNIOSEK </w:t>
      </w:r>
    </w:p>
    <w:p w:rsidR="008F478E" w:rsidRPr="00F06E2E" w:rsidRDefault="008F478E" w:rsidP="00F06E2E">
      <w:pPr>
        <w:pStyle w:val="BodyText"/>
      </w:pPr>
      <w:r w:rsidRPr="00F06E2E">
        <w:t>o wydanie zezwolenia na zajęcie pasa drogowego drogi:</w:t>
      </w:r>
    </w:p>
    <w:p w:rsidR="008F478E" w:rsidRPr="00F06E2E" w:rsidRDefault="008F478E" w:rsidP="00F06E2E">
      <w:pPr>
        <w:jc w:val="center"/>
        <w:rPr>
          <w:rFonts w:ascii="Times New Roman" w:hAnsi="Times New Roman" w:cs="Times New Roman"/>
        </w:rPr>
      </w:pPr>
    </w:p>
    <w:p w:rsidR="008F478E" w:rsidRDefault="008F478E" w:rsidP="00F06E2E">
      <w:pPr>
        <w:jc w:val="center"/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</w:t>
      </w:r>
    </w:p>
    <w:p w:rsidR="008F478E" w:rsidRPr="00F06E2E" w:rsidRDefault="008F478E" w:rsidP="00F06E2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</w:p>
    <w:p w:rsidR="008F478E" w:rsidRPr="00F06E2E" w:rsidRDefault="008F478E" w:rsidP="00F06E2E">
      <w:pPr>
        <w:jc w:val="center"/>
        <w:rPr>
          <w:rFonts w:ascii="Times New Roman" w:hAnsi="Times New Roman" w:cs="Times New Roman"/>
          <w:sz w:val="20"/>
          <w:szCs w:val="20"/>
        </w:rPr>
      </w:pPr>
      <w:r w:rsidRPr="00F06E2E">
        <w:rPr>
          <w:rFonts w:ascii="Times New Roman" w:hAnsi="Times New Roman" w:cs="Times New Roman"/>
          <w:sz w:val="20"/>
          <w:szCs w:val="20"/>
        </w:rPr>
        <w:t>(nr i nazwa drogi, odcinka, miejscowość, od km do km)</w:t>
      </w:r>
    </w:p>
    <w:p w:rsidR="008F478E" w:rsidRPr="00F06E2E" w:rsidRDefault="008F478E" w:rsidP="00F06E2E">
      <w:pPr>
        <w:jc w:val="center"/>
        <w:rPr>
          <w:rFonts w:ascii="Times New Roman" w:hAnsi="Times New Roman" w:cs="Times New Roman"/>
        </w:rPr>
      </w:pPr>
    </w:p>
    <w:p w:rsidR="008F478E" w:rsidRPr="00F06E2E" w:rsidRDefault="008F478E" w:rsidP="00F06E2E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Rodzaj robót:</w:t>
      </w:r>
    </w:p>
    <w:p w:rsidR="008F478E" w:rsidRPr="00F06E2E" w:rsidRDefault="008F478E" w:rsidP="00F06E2E">
      <w:pPr>
        <w:pStyle w:val="BodyTextIndent"/>
      </w:pPr>
      <w:r w:rsidRPr="00F06E2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</w:t>
      </w:r>
    </w:p>
    <w:p w:rsidR="008F478E" w:rsidRPr="00F06E2E" w:rsidRDefault="008F478E" w:rsidP="00F06E2E">
      <w:pPr>
        <w:ind w:left="720"/>
        <w:jc w:val="center"/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  <w:sz w:val="16"/>
          <w:szCs w:val="16"/>
        </w:rPr>
        <w:t>(dokładne określenie robót)</w:t>
      </w:r>
    </w:p>
    <w:p w:rsidR="008F478E" w:rsidRDefault="008F478E" w:rsidP="00F06E2E">
      <w:pPr>
        <w:pStyle w:val="BodyText2"/>
        <w:numPr>
          <w:ilvl w:val="0"/>
          <w:numId w:val="7"/>
        </w:numPr>
      </w:pPr>
      <w:r w:rsidRPr="00F06E2E">
        <w:t>Wymiary, powierzchnia oraz rodzaj zajętych elementów pasa drogowego na czas wykonywania robót</w:t>
      </w:r>
      <w:r>
        <w:t xml:space="preserve"> w tym : poboczy, chodników, placów , zatok postojowych, zatok autobusowych, ścieżek rowerowych, ciągów pieszych i jezdni * </w:t>
      </w:r>
      <w:r w:rsidRPr="00F06E2E">
        <w:t>:</w:t>
      </w:r>
    </w:p>
    <w:p w:rsidR="008F478E" w:rsidRPr="00F06E2E" w:rsidRDefault="008F478E" w:rsidP="00F06E2E">
      <w:pPr>
        <w:pStyle w:val="BodyText2"/>
        <w:ind w:left="720"/>
      </w:pPr>
    </w:p>
    <w:p w:rsidR="008F478E" w:rsidRPr="00F06E2E" w:rsidRDefault="008F478E" w:rsidP="00F06E2E">
      <w:pPr>
        <w:pStyle w:val="BodyText2"/>
        <w:numPr>
          <w:ilvl w:val="0"/>
          <w:numId w:val="8"/>
        </w:numPr>
        <w:tabs>
          <w:tab w:val="clear" w:pos="720"/>
          <w:tab w:val="num" w:pos="1980"/>
        </w:tabs>
        <w:spacing w:line="360" w:lineRule="auto"/>
        <w:ind w:left="1980" w:hanging="180"/>
      </w:pPr>
      <w:r w:rsidRPr="00F06E2E">
        <w:t xml:space="preserve">do </w:t>
      </w:r>
      <w:r>
        <w:t xml:space="preserve">20 </w:t>
      </w:r>
      <w:r w:rsidRPr="00F06E2E">
        <w:t xml:space="preserve">% szerokości,  pow. ......................... </w:t>
      </w:r>
      <w:r>
        <w:t>……….</w:t>
      </w:r>
      <w:r w:rsidRPr="00F06E2E">
        <w:t>m</w:t>
      </w:r>
      <w:r w:rsidRPr="00F06E2E">
        <w:rPr>
          <w:vertAlign w:val="superscript"/>
        </w:rPr>
        <w:t>2</w:t>
      </w:r>
      <w:r w:rsidRPr="00F06E2E">
        <w:t>,</w:t>
      </w:r>
    </w:p>
    <w:p w:rsidR="008F478E" w:rsidRDefault="008F478E" w:rsidP="00F06E2E">
      <w:pPr>
        <w:pStyle w:val="BodyText2"/>
        <w:numPr>
          <w:ilvl w:val="0"/>
          <w:numId w:val="8"/>
        </w:numPr>
        <w:tabs>
          <w:tab w:val="clear" w:pos="720"/>
          <w:tab w:val="num" w:pos="1980"/>
        </w:tabs>
        <w:spacing w:line="360" w:lineRule="auto"/>
        <w:ind w:left="1980" w:hanging="180"/>
      </w:pPr>
      <w:r>
        <w:t xml:space="preserve">od 20 % do 50 </w:t>
      </w:r>
      <w:r w:rsidRPr="00F06E2E">
        <w:t>% szerokości, pow. ......................... m</w:t>
      </w:r>
      <w:r w:rsidRPr="00F06E2E">
        <w:rPr>
          <w:vertAlign w:val="superscript"/>
        </w:rPr>
        <w:t>2</w:t>
      </w:r>
      <w:r w:rsidRPr="00F06E2E">
        <w:t>,</w:t>
      </w:r>
    </w:p>
    <w:p w:rsidR="008F478E" w:rsidRDefault="008F478E" w:rsidP="00F06E2E">
      <w:pPr>
        <w:pStyle w:val="BodyText2"/>
        <w:numPr>
          <w:ilvl w:val="0"/>
          <w:numId w:val="8"/>
        </w:numPr>
        <w:tabs>
          <w:tab w:val="clear" w:pos="720"/>
          <w:tab w:val="num" w:pos="1980"/>
        </w:tabs>
        <w:spacing w:line="360" w:lineRule="auto"/>
        <w:ind w:left="1980" w:hanging="180"/>
      </w:pPr>
      <w:r>
        <w:t>od 50 % do całkowitego zajęcia …………………..m2</w:t>
      </w:r>
    </w:p>
    <w:p w:rsidR="008F478E" w:rsidRPr="00F06E2E" w:rsidRDefault="008F478E" w:rsidP="00F06E2E">
      <w:pPr>
        <w:pStyle w:val="BodyText2"/>
        <w:numPr>
          <w:ilvl w:val="0"/>
          <w:numId w:val="8"/>
        </w:numPr>
        <w:tabs>
          <w:tab w:val="clear" w:pos="720"/>
          <w:tab w:val="num" w:pos="1980"/>
        </w:tabs>
        <w:spacing w:line="360" w:lineRule="auto"/>
        <w:ind w:left="1980" w:hanging="180"/>
      </w:pPr>
    </w:p>
    <w:p w:rsidR="008F478E" w:rsidRPr="00F06E2E" w:rsidRDefault="008F478E" w:rsidP="00F06E2E">
      <w:pPr>
        <w:pStyle w:val="BodyText2"/>
        <w:numPr>
          <w:ilvl w:val="0"/>
          <w:numId w:val="7"/>
        </w:numPr>
        <w:spacing w:line="360" w:lineRule="auto"/>
        <w:rPr>
          <w:b/>
          <w:bCs/>
        </w:rPr>
      </w:pPr>
      <w:r>
        <w:rPr>
          <w:b/>
          <w:bCs/>
        </w:rPr>
        <w:t>W</w:t>
      </w:r>
      <w:r w:rsidRPr="00F06E2E">
        <w:rPr>
          <w:b/>
          <w:bCs/>
        </w:rPr>
        <w:t xml:space="preserve">nioskowany termin zajęcia pasa drogowego (prowadzenie robót): </w:t>
      </w:r>
    </w:p>
    <w:p w:rsidR="008F478E" w:rsidRPr="00F06E2E" w:rsidRDefault="008F478E" w:rsidP="00F06E2E">
      <w:pPr>
        <w:pStyle w:val="BodyText2"/>
        <w:numPr>
          <w:ilvl w:val="0"/>
          <w:numId w:val="10"/>
        </w:numPr>
        <w:tabs>
          <w:tab w:val="clear" w:pos="1080"/>
          <w:tab w:val="num" w:pos="1980"/>
        </w:tabs>
        <w:spacing w:line="360" w:lineRule="auto"/>
        <w:ind w:left="1980" w:hanging="180"/>
      </w:pPr>
      <w:r w:rsidRPr="00F06E2E">
        <w:t>od dnia ..................... d</w:t>
      </w:r>
      <w:r>
        <w:t xml:space="preserve">o dnia ....................../ ilość dni </w:t>
      </w:r>
    </w:p>
    <w:p w:rsidR="008F478E" w:rsidRPr="00F06E2E" w:rsidRDefault="008F478E" w:rsidP="00F06E2E">
      <w:pPr>
        <w:pStyle w:val="BodyText2"/>
        <w:numPr>
          <w:ilvl w:val="0"/>
          <w:numId w:val="10"/>
        </w:numPr>
        <w:tabs>
          <w:tab w:val="clear" w:pos="1080"/>
          <w:tab w:val="num" w:pos="1980"/>
        </w:tabs>
        <w:spacing w:line="360" w:lineRule="auto"/>
        <w:ind w:left="1980" w:hanging="180"/>
      </w:pPr>
      <w:r>
        <w:t xml:space="preserve">wg załączonego harmonogramu </w:t>
      </w:r>
    </w:p>
    <w:p w:rsidR="008F478E" w:rsidRDefault="008F478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F478E" w:rsidRPr="00F06E2E" w:rsidRDefault="008F478E" w:rsidP="00F06E2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Generalny Wykonawca </w:t>
      </w:r>
      <w:r w:rsidRPr="00F06E2E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…..</w:t>
      </w:r>
      <w:r w:rsidRPr="00F06E2E"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……………………………</w:t>
      </w:r>
    </w:p>
    <w:p w:rsidR="008F478E" w:rsidRPr="00F06E2E" w:rsidRDefault="008F478E" w:rsidP="00F06E2E">
      <w:pPr>
        <w:pStyle w:val="ListParagraph"/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…………………………………………………………..</w:t>
      </w:r>
    </w:p>
    <w:p w:rsidR="008F478E" w:rsidRPr="00F06E2E" w:rsidRDefault="008F478E" w:rsidP="004F355E">
      <w:pPr>
        <w:pStyle w:val="ListParagraph"/>
        <w:ind w:left="2124"/>
        <w:rPr>
          <w:rFonts w:ascii="Times New Roman" w:hAnsi="Times New Roman" w:cs="Times New Roman"/>
        </w:rPr>
      </w:pPr>
    </w:p>
    <w:p w:rsidR="008F478E" w:rsidRPr="00F06E2E" w:rsidRDefault="008F478E" w:rsidP="00F06E2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Osoba odpowiedzialna, kierownik budowy :</w:t>
      </w:r>
    </w:p>
    <w:p w:rsidR="008F478E" w:rsidRPr="00F06E2E" w:rsidRDefault="008F478E" w:rsidP="004F355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imię i nazwisko :</w:t>
      </w:r>
      <w:r w:rsidRPr="00F06E2E">
        <w:rPr>
          <w:rFonts w:ascii="Times New Roman" w:hAnsi="Times New Roman" w:cs="Times New Roman"/>
        </w:rPr>
        <w:tab/>
        <w:t>………………………</w:t>
      </w:r>
      <w:r>
        <w:rPr>
          <w:rFonts w:ascii="Times New Roman" w:hAnsi="Times New Roman" w:cs="Times New Roman"/>
        </w:rPr>
        <w:t>………………………………………………</w:t>
      </w:r>
    </w:p>
    <w:p w:rsidR="008F478E" w:rsidRPr="00F06E2E" w:rsidRDefault="008F478E" w:rsidP="004F355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adres i nr telefonu:  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</w:t>
      </w:r>
    </w:p>
    <w:p w:rsidR="008F478E" w:rsidRPr="00F06E2E" w:rsidRDefault="008F478E" w:rsidP="00F06E2E">
      <w:pPr>
        <w:pStyle w:val="ListParagraph"/>
        <w:ind w:left="0"/>
        <w:rPr>
          <w:rFonts w:ascii="Times New Roman" w:hAnsi="Times New Roman" w:cs="Times New Roman"/>
        </w:rPr>
      </w:pPr>
    </w:p>
    <w:p w:rsidR="008F478E" w:rsidRPr="00F06E2E" w:rsidRDefault="008F478E" w:rsidP="00F06E2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Do wniosku załączyć :</w:t>
      </w:r>
    </w:p>
    <w:p w:rsidR="008F478E" w:rsidRPr="00F06E2E" w:rsidRDefault="008F478E" w:rsidP="004F355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Mapę sytuacyjno – wysokościową,</w:t>
      </w:r>
    </w:p>
    <w:p w:rsidR="008F478E" w:rsidRPr="00F06E2E" w:rsidRDefault="008F478E" w:rsidP="004F355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Decyzję na budowę,</w:t>
      </w:r>
    </w:p>
    <w:p w:rsidR="008F478E" w:rsidRPr="00F06E2E" w:rsidRDefault="008F478E" w:rsidP="004F355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Projekt budowlany (do wglądu),</w:t>
      </w:r>
    </w:p>
    <w:p w:rsidR="008F478E" w:rsidRPr="00F06E2E" w:rsidRDefault="008F478E" w:rsidP="004F355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Szkic wytyczenia obiektu,</w:t>
      </w:r>
    </w:p>
    <w:p w:rsidR="008F478E" w:rsidRPr="00F06E2E" w:rsidRDefault="008F478E" w:rsidP="004F355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Projekt organizacji ruchu,</w:t>
      </w:r>
    </w:p>
    <w:p w:rsidR="008F478E" w:rsidRPr="00F06E2E" w:rsidRDefault="008F478E" w:rsidP="004F355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Projekt sposobu zabezpieczenia pasa drogowego,</w:t>
      </w:r>
    </w:p>
    <w:p w:rsidR="008F478E" w:rsidRPr="00F06E2E" w:rsidRDefault="008F478E" w:rsidP="004F355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Plan sytuacyjny zajętego pasa drogowego,</w:t>
      </w:r>
    </w:p>
    <w:p w:rsidR="008F478E" w:rsidRPr="00F06E2E" w:rsidRDefault="008F478E" w:rsidP="004F355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>Harmonogram robót</w:t>
      </w:r>
    </w:p>
    <w:p w:rsidR="008F478E" w:rsidRPr="00F06E2E" w:rsidRDefault="008F478E" w:rsidP="005C0823">
      <w:pPr>
        <w:pStyle w:val="ListParagraph"/>
        <w:ind w:left="1416"/>
        <w:rPr>
          <w:rFonts w:ascii="Times New Roman" w:hAnsi="Times New Roman" w:cs="Times New Roman"/>
        </w:rPr>
      </w:pPr>
    </w:p>
    <w:p w:rsidR="008F478E" w:rsidRPr="00F06E2E" w:rsidRDefault="008F478E" w:rsidP="005C0823">
      <w:pPr>
        <w:pStyle w:val="ListParagraph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……………………………………</w:t>
      </w:r>
    </w:p>
    <w:p w:rsidR="008F478E" w:rsidRPr="00F06E2E" w:rsidRDefault="008F478E" w:rsidP="005C0823">
      <w:pPr>
        <w:pStyle w:val="ListParagraph"/>
        <w:ind w:left="5664"/>
        <w:rPr>
          <w:rFonts w:ascii="Times New Roman" w:hAnsi="Times New Roman" w:cs="Times New Roman"/>
        </w:rPr>
      </w:pPr>
      <w:r w:rsidRPr="00F06E2E">
        <w:rPr>
          <w:rFonts w:ascii="Times New Roman" w:hAnsi="Times New Roman" w:cs="Times New Roman"/>
        </w:rPr>
        <w:t xml:space="preserve">    </w:t>
      </w:r>
      <w:r w:rsidRPr="00F06E2E">
        <w:rPr>
          <w:rFonts w:ascii="Times New Roman" w:hAnsi="Times New Roman" w:cs="Times New Roman"/>
        </w:rPr>
        <w:tab/>
        <w:t>(podpis wnioskodawcy)</w:t>
      </w:r>
    </w:p>
    <w:p w:rsidR="008F478E" w:rsidRDefault="008F478E" w:rsidP="004F355E">
      <w:pPr>
        <w:pStyle w:val="ListParagraph"/>
        <w:ind w:left="2124"/>
        <w:rPr>
          <w:rFonts w:ascii="Times New Roman" w:hAnsi="Times New Roman" w:cs="Times New Roman"/>
        </w:rPr>
      </w:pPr>
    </w:p>
    <w:p w:rsidR="008F478E" w:rsidRDefault="008F478E" w:rsidP="004F355E">
      <w:pPr>
        <w:pStyle w:val="ListParagraph"/>
        <w:ind w:left="2124"/>
        <w:rPr>
          <w:rFonts w:ascii="Times New Roman" w:hAnsi="Times New Roman" w:cs="Times New Roman"/>
        </w:rPr>
      </w:pPr>
    </w:p>
    <w:p w:rsidR="008F478E" w:rsidRPr="00F06E2E" w:rsidRDefault="008F478E" w:rsidP="00B732B5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Właściwe podkreślić </w:t>
      </w:r>
      <w:r w:rsidRPr="00F06E2E">
        <w:rPr>
          <w:rFonts w:ascii="Times New Roman" w:hAnsi="Times New Roman" w:cs="Times New Roman"/>
        </w:rPr>
        <w:t xml:space="preserve"> </w:t>
      </w:r>
    </w:p>
    <w:sectPr w:rsidR="008F478E" w:rsidRPr="00F06E2E" w:rsidSect="00DF1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37CDC"/>
    <w:multiLevelType w:val="hybridMultilevel"/>
    <w:tmpl w:val="A09CEC24"/>
    <w:lvl w:ilvl="0" w:tplc="67106B24">
      <w:start w:val="6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1521527C"/>
    <w:multiLevelType w:val="hybridMultilevel"/>
    <w:tmpl w:val="BD3C3CC4"/>
    <w:lvl w:ilvl="0" w:tplc="F63013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464B14"/>
    <w:multiLevelType w:val="hybridMultilevel"/>
    <w:tmpl w:val="5AE2F174"/>
    <w:lvl w:ilvl="0" w:tplc="17380D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C5AAD"/>
    <w:multiLevelType w:val="hybridMultilevel"/>
    <w:tmpl w:val="95FEC60E"/>
    <w:lvl w:ilvl="0" w:tplc="5EAC7D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D00E0D"/>
    <w:multiLevelType w:val="hybridMultilevel"/>
    <w:tmpl w:val="A9B4EDC2"/>
    <w:lvl w:ilvl="0" w:tplc="B60EB8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FD0388"/>
    <w:multiLevelType w:val="hybridMultilevel"/>
    <w:tmpl w:val="2374A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B258DB"/>
    <w:multiLevelType w:val="hybridMultilevel"/>
    <w:tmpl w:val="3ACAC64E"/>
    <w:lvl w:ilvl="0" w:tplc="3CB2F6B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2871C3F"/>
    <w:multiLevelType w:val="hybridMultilevel"/>
    <w:tmpl w:val="8F60C3E8"/>
    <w:lvl w:ilvl="0" w:tplc="67106B24">
      <w:start w:val="6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F7954A7"/>
    <w:multiLevelType w:val="hybridMultilevel"/>
    <w:tmpl w:val="AB4AE236"/>
    <w:lvl w:ilvl="0" w:tplc="67106B24">
      <w:start w:val="6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5EA7170"/>
    <w:multiLevelType w:val="hybridMultilevel"/>
    <w:tmpl w:val="1BFABA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106B24">
      <w:start w:val="6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93A082C"/>
    <w:multiLevelType w:val="hybridMultilevel"/>
    <w:tmpl w:val="49DE3CC2"/>
    <w:lvl w:ilvl="0" w:tplc="D5780B5C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9"/>
  </w:num>
  <w:num w:numId="8">
    <w:abstractNumId w:val="8"/>
  </w:num>
  <w:num w:numId="9">
    <w:abstractNumId w:val="7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355E"/>
    <w:rsid w:val="000B51AF"/>
    <w:rsid w:val="00226AB4"/>
    <w:rsid w:val="0025651E"/>
    <w:rsid w:val="002B52A4"/>
    <w:rsid w:val="003030E1"/>
    <w:rsid w:val="003045D7"/>
    <w:rsid w:val="004A13F4"/>
    <w:rsid w:val="004F355E"/>
    <w:rsid w:val="005C0823"/>
    <w:rsid w:val="0061757E"/>
    <w:rsid w:val="008F478E"/>
    <w:rsid w:val="00B732B5"/>
    <w:rsid w:val="00BD70A5"/>
    <w:rsid w:val="00DF1B91"/>
    <w:rsid w:val="00F06E2E"/>
    <w:rsid w:val="00F46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B91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F06E2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w w:val="150"/>
      <w:sz w:val="26"/>
      <w:szCs w:val="26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06E2E"/>
    <w:rPr>
      <w:rFonts w:ascii="Times New Roman" w:hAnsi="Times New Roman" w:cs="Times New Roman"/>
      <w:b/>
      <w:bCs/>
      <w:w w:val="150"/>
      <w:sz w:val="24"/>
      <w:szCs w:val="24"/>
    </w:rPr>
  </w:style>
  <w:style w:type="paragraph" w:styleId="ListParagraph">
    <w:name w:val="List Paragraph"/>
    <w:basedOn w:val="Normal"/>
    <w:uiPriority w:val="99"/>
    <w:qFormat/>
    <w:rsid w:val="004F355E"/>
    <w:pPr>
      <w:ind w:left="720"/>
    </w:pPr>
  </w:style>
  <w:style w:type="paragraph" w:styleId="BodyText">
    <w:name w:val="Body Text"/>
    <w:basedOn w:val="Normal"/>
    <w:link w:val="BodyTextChar"/>
    <w:uiPriority w:val="99"/>
    <w:semiHidden/>
    <w:rsid w:val="00F06E2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w w:val="150"/>
      <w:sz w:val="26"/>
      <w:szCs w:val="26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06E2E"/>
    <w:rPr>
      <w:rFonts w:ascii="Times New Roman" w:hAnsi="Times New Roman" w:cs="Times New Roman"/>
      <w:b/>
      <w:bCs/>
      <w:w w:val="150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F06E2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06E2E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F06E2E"/>
    <w:pPr>
      <w:spacing w:after="0" w:line="36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06E2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282</Words>
  <Characters>1693</Characters>
  <Application>Microsoft Office Outlook</Application>
  <DocSecurity>0</DocSecurity>
  <Lines>0</Lines>
  <Paragraphs>0</Paragraphs>
  <ScaleCrop>false</ScaleCrop>
  <Company>UG Włocławek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………………………………………………………………</dc:title>
  <dc:subject/>
  <dc:creator>Maciej Stawski</dc:creator>
  <cp:keywords/>
  <dc:description/>
  <cp:lastModifiedBy>Magdalena Korpolak-Komorowska</cp:lastModifiedBy>
  <cp:revision>2</cp:revision>
  <cp:lastPrinted>2012-05-30T07:22:00Z</cp:lastPrinted>
  <dcterms:created xsi:type="dcterms:W3CDTF">2012-05-30T07:23:00Z</dcterms:created>
  <dcterms:modified xsi:type="dcterms:W3CDTF">2012-05-30T07:23:00Z</dcterms:modified>
</cp:coreProperties>
</file>